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ACF" w:rsidRDefault="00D40ACF" w:rsidP="007F4CE9">
      <w:pPr>
        <w:jc w:val="both"/>
        <w:rPr>
          <w:rFonts w:ascii="Comic Sans MS" w:hAnsi="Comic Sans MS"/>
          <w:sz w:val="22"/>
          <w:szCs w:val="22"/>
        </w:rPr>
      </w:pPr>
      <w:bookmarkStart w:id="0" w:name="_GoBack"/>
      <w:bookmarkEnd w:id="0"/>
    </w:p>
    <w:p w:rsidR="00D40ACF" w:rsidRDefault="005B1000" w:rsidP="00D40ACF">
      <w:pPr>
        <w:rPr>
          <w:szCs w:val="20"/>
        </w:rPr>
      </w:pPr>
      <w:r>
        <w:rPr>
          <w:szCs w:val="20"/>
        </w:rPr>
        <w:t>Name __________________________  Class ____________</w:t>
      </w:r>
    </w:p>
    <w:p w:rsidR="005B1000" w:rsidRDefault="005B1000" w:rsidP="00D40ACF">
      <w:pPr>
        <w:rPr>
          <w:szCs w:val="20"/>
        </w:rPr>
      </w:pPr>
    </w:p>
    <w:p w:rsidR="005B1000" w:rsidRDefault="005B1000" w:rsidP="00D40ACF">
      <w:pPr>
        <w:rPr>
          <w:szCs w:val="20"/>
        </w:rPr>
      </w:pPr>
      <w:r>
        <w:rPr>
          <w:szCs w:val="20"/>
        </w:rPr>
        <w:t>Payroll Number __________________</w:t>
      </w:r>
      <w:proofErr w:type="gramStart"/>
      <w:r>
        <w:rPr>
          <w:szCs w:val="20"/>
        </w:rPr>
        <w:t>_  NI</w:t>
      </w:r>
      <w:proofErr w:type="gramEnd"/>
      <w:r>
        <w:rPr>
          <w:szCs w:val="20"/>
        </w:rPr>
        <w:t xml:space="preserve"> Number _______________</w:t>
      </w:r>
    </w:p>
    <w:p w:rsidR="005B1000" w:rsidRDefault="005B1000" w:rsidP="00D40ACF">
      <w:pPr>
        <w:rPr>
          <w:szCs w:val="20"/>
        </w:rPr>
      </w:pPr>
    </w:p>
    <w:p w:rsidR="005B1000" w:rsidRDefault="005B1000" w:rsidP="005B1000">
      <w:pPr>
        <w:jc w:val="center"/>
        <w:rPr>
          <w:szCs w:val="20"/>
        </w:rPr>
      </w:pPr>
      <w:r w:rsidRPr="005B1000">
        <w:rPr>
          <w:szCs w:val="20"/>
          <w:u w:val="single"/>
        </w:rPr>
        <w:t>Please note that is a request and NOT an entitlement and is at the discretion of the Headteacher who will consider the impact on the wider school</w:t>
      </w:r>
      <w:r>
        <w:rPr>
          <w:szCs w:val="20"/>
        </w:rPr>
        <w:t>.</w:t>
      </w:r>
    </w:p>
    <w:p w:rsidR="005B1000" w:rsidRDefault="005B1000" w:rsidP="00D40ACF">
      <w:pPr>
        <w:rPr>
          <w:szCs w:val="20"/>
        </w:rPr>
      </w:pPr>
    </w:p>
    <w:p w:rsidR="005B1000" w:rsidRDefault="005B1000" w:rsidP="00D40ACF">
      <w:pPr>
        <w:rPr>
          <w:b/>
          <w:sz w:val="36"/>
          <w:szCs w:val="20"/>
        </w:rPr>
      </w:pPr>
      <w:r>
        <w:rPr>
          <w:szCs w:val="20"/>
        </w:rPr>
        <w:t xml:space="preserve">I have requested to attend/reschedule the appointment/activity for a time that does not affect the working day.   Please delete as applicable: </w:t>
      </w:r>
      <w:r w:rsidRPr="005B1000">
        <w:rPr>
          <w:b/>
          <w:sz w:val="36"/>
          <w:szCs w:val="20"/>
        </w:rPr>
        <w:t>Yes/No</w:t>
      </w:r>
      <w:r>
        <w:rPr>
          <w:b/>
          <w:sz w:val="36"/>
          <w:szCs w:val="20"/>
        </w:rPr>
        <w:t xml:space="preserve">   </w:t>
      </w:r>
    </w:p>
    <w:p w:rsidR="005B1000" w:rsidRDefault="005B1000" w:rsidP="00D40ACF">
      <w:pPr>
        <w:rPr>
          <w:b/>
          <w:sz w:val="36"/>
          <w:szCs w:val="20"/>
        </w:rPr>
      </w:pPr>
    </w:p>
    <w:p w:rsidR="005B1000" w:rsidRDefault="005B1000" w:rsidP="00D40ACF">
      <w:r>
        <w:t>Comments: ______________________________________________________</w:t>
      </w:r>
    </w:p>
    <w:p w:rsidR="005B1000" w:rsidRDefault="005B1000" w:rsidP="00D40ACF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47DF0" w:rsidTr="009479BE">
        <w:trPr>
          <w:trHeight w:val="413"/>
        </w:trPr>
        <w:tc>
          <w:tcPr>
            <w:tcW w:w="9918" w:type="dxa"/>
          </w:tcPr>
          <w:p w:rsidR="00947DF0" w:rsidRDefault="00947DF0" w:rsidP="00D40ACF">
            <w:r>
              <w:t>Reason for request:</w:t>
            </w:r>
          </w:p>
          <w:p w:rsidR="00947DF0" w:rsidRDefault="00947DF0" w:rsidP="00D40ACF"/>
          <w:p w:rsidR="00947DF0" w:rsidRDefault="00947DF0" w:rsidP="00D40ACF"/>
        </w:tc>
      </w:tr>
      <w:tr w:rsidR="009479BE" w:rsidTr="00484C54">
        <w:trPr>
          <w:trHeight w:val="412"/>
        </w:trPr>
        <w:tc>
          <w:tcPr>
            <w:tcW w:w="9918" w:type="dxa"/>
          </w:tcPr>
          <w:p w:rsidR="009479BE" w:rsidRDefault="009479BE" w:rsidP="00D40ACF">
            <w:r w:rsidRPr="009479BE">
              <w:t>Number of days:</w:t>
            </w:r>
          </w:p>
        </w:tc>
      </w:tr>
      <w:tr w:rsidR="00947DF0" w:rsidTr="00484C54">
        <w:tc>
          <w:tcPr>
            <w:tcW w:w="9918" w:type="dxa"/>
          </w:tcPr>
          <w:p w:rsidR="00947DF0" w:rsidRDefault="00947DF0" w:rsidP="00D40ACF">
            <w:r>
              <w:t>Dates</w:t>
            </w:r>
            <w:r w:rsidR="009479BE">
              <w:t xml:space="preserve"> of</w:t>
            </w:r>
            <w:r>
              <w:t xml:space="preserve"> leave requested:    From _____________ to ______________</w:t>
            </w:r>
            <w:r w:rsidR="00484C54">
              <w:t xml:space="preserve"> </w:t>
            </w:r>
          </w:p>
          <w:p w:rsidR="00947DF0" w:rsidRDefault="00947DF0" w:rsidP="00D40ACF"/>
          <w:p w:rsidR="00947DF0" w:rsidRDefault="00947DF0" w:rsidP="00D40ACF">
            <w:r>
              <w:t>Time of leave requested:  From _____________ to ______________</w:t>
            </w:r>
          </w:p>
          <w:p w:rsidR="00947DF0" w:rsidRDefault="00947DF0" w:rsidP="00D40ACF"/>
        </w:tc>
      </w:tr>
      <w:tr w:rsidR="00947DF0" w:rsidTr="00484C54">
        <w:tc>
          <w:tcPr>
            <w:tcW w:w="9918" w:type="dxa"/>
          </w:tcPr>
          <w:p w:rsidR="00947DF0" w:rsidRDefault="00947DF0" w:rsidP="00D40ACF">
            <w:pPr>
              <w:rPr>
                <w:b/>
                <w:sz w:val="36"/>
                <w:szCs w:val="20"/>
              </w:rPr>
            </w:pPr>
            <w:r>
              <w:t xml:space="preserve">Supporting evidence attached:  </w:t>
            </w:r>
            <w:r w:rsidRPr="005B1000">
              <w:rPr>
                <w:b/>
                <w:sz w:val="36"/>
                <w:szCs w:val="20"/>
              </w:rPr>
              <w:t>Yes/No</w:t>
            </w:r>
            <w:r>
              <w:rPr>
                <w:b/>
                <w:sz w:val="36"/>
                <w:szCs w:val="20"/>
              </w:rPr>
              <w:t xml:space="preserve">   </w:t>
            </w:r>
          </w:p>
          <w:p w:rsidR="00947DF0" w:rsidRDefault="00947DF0" w:rsidP="00D40ACF"/>
        </w:tc>
      </w:tr>
      <w:tr w:rsidR="00947DF0" w:rsidTr="00484C54">
        <w:tc>
          <w:tcPr>
            <w:tcW w:w="9918" w:type="dxa"/>
          </w:tcPr>
          <w:p w:rsidR="00947DF0" w:rsidRDefault="00947DF0" w:rsidP="00D40ACF">
            <w:r>
              <w:t xml:space="preserve">Leave is </w:t>
            </w:r>
            <w:r w:rsidRPr="00947DF0">
              <w:rPr>
                <w:i/>
              </w:rPr>
              <w:t>requested</w:t>
            </w:r>
            <w:r>
              <w:t xml:space="preserve"> (please delete as appropriate) </w:t>
            </w:r>
          </w:p>
          <w:p w:rsidR="00947DF0" w:rsidRDefault="00947DF0" w:rsidP="00D40ACF"/>
          <w:p w:rsidR="00947DF0" w:rsidRPr="00947DF0" w:rsidRDefault="00947DF0" w:rsidP="00947DF0">
            <w:pPr>
              <w:jc w:val="center"/>
              <w:rPr>
                <w:sz w:val="32"/>
              </w:rPr>
            </w:pPr>
            <w:r>
              <w:rPr>
                <w:sz w:val="32"/>
              </w:rPr>
              <w:t>w</w:t>
            </w:r>
            <w:r w:rsidRPr="00947DF0">
              <w:rPr>
                <w:sz w:val="32"/>
              </w:rPr>
              <w:t>ith pay/without pay</w:t>
            </w:r>
            <w:r>
              <w:rPr>
                <w:sz w:val="32"/>
              </w:rPr>
              <w:t xml:space="preserve"> </w:t>
            </w:r>
          </w:p>
        </w:tc>
      </w:tr>
    </w:tbl>
    <w:p w:rsidR="00947DF0" w:rsidRDefault="00947DF0" w:rsidP="00D40ACF"/>
    <w:p w:rsidR="00947DF0" w:rsidRDefault="00947DF0" w:rsidP="00D40ACF">
      <w:r>
        <w:t>Signed _______________________________   Date _________________</w:t>
      </w:r>
    </w:p>
    <w:p w:rsidR="00947DF0" w:rsidRDefault="00947DF0" w:rsidP="00947DF0">
      <w:r>
        <w:t xml:space="preserve">_ _ _ _ _ _ _ _ _ _ _ _ _ _ _ _ _ _ _ _ _ _ _ _ _ _ _ _ _ _ _ _ _ _ _ _ _ _ _ _ _ _ _ _ _ _ _ _ </w:t>
      </w:r>
    </w:p>
    <w:p w:rsidR="00947DF0" w:rsidRDefault="00947DF0" w:rsidP="00947DF0"/>
    <w:p w:rsidR="00282EB8" w:rsidRDefault="00282EB8" w:rsidP="00947DF0">
      <w:r>
        <w:t>Dear ______________,</w:t>
      </w:r>
    </w:p>
    <w:p w:rsidR="00282EB8" w:rsidRDefault="00282EB8" w:rsidP="00947DF0"/>
    <w:p w:rsidR="00282EB8" w:rsidRDefault="00282EB8" w:rsidP="00947DF0">
      <w:r>
        <w:t>Your request for above leave of absence is approved/not approved. On this occasion the leave with be with/without pay in line with Cumbria County Council policy</w:t>
      </w:r>
      <w:r w:rsidR="00CC789A">
        <w:t xml:space="preserve"> and procedure.</w:t>
      </w:r>
    </w:p>
    <w:p w:rsidR="00282EB8" w:rsidRDefault="00282EB8" w:rsidP="00947DF0"/>
    <w:p w:rsidR="00282EB8" w:rsidRDefault="00282EB8" w:rsidP="00947DF0">
      <w:r>
        <w:t>Comments:</w:t>
      </w:r>
    </w:p>
    <w:p w:rsidR="00282EB8" w:rsidRDefault="00282EB8" w:rsidP="00947DF0"/>
    <w:p w:rsidR="00282EB8" w:rsidRDefault="00282EB8" w:rsidP="00947DF0"/>
    <w:p w:rsidR="00282EB8" w:rsidRDefault="00282EB8" w:rsidP="00947DF0"/>
    <w:p w:rsidR="00282EB8" w:rsidRDefault="00282EB8" w:rsidP="00947DF0">
      <w:r>
        <w:t>Signed: ________________________   Date: _____________</w:t>
      </w:r>
    </w:p>
    <w:p w:rsidR="00282EB8" w:rsidRDefault="00282EB8" w:rsidP="00947DF0"/>
    <w:p w:rsidR="00282EB8" w:rsidRDefault="00282EB8" w:rsidP="00947DF0">
      <w:pPr>
        <w:rPr>
          <w:sz w:val="18"/>
        </w:rPr>
      </w:pPr>
      <w:r w:rsidRPr="00282EB8">
        <w:rPr>
          <w:sz w:val="18"/>
        </w:rPr>
        <w:t>OFFICE USE ONLY</w:t>
      </w:r>
    </w:p>
    <w:p w:rsidR="00282EB8" w:rsidRDefault="00CC789A" w:rsidP="00947DF0">
      <w:pPr>
        <w:rPr>
          <w:sz w:val="18"/>
        </w:rPr>
      </w:pPr>
      <w:r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3479</wp:posOffset>
                </wp:positionH>
                <wp:positionV relativeFrom="paragraph">
                  <wp:posOffset>115211</wp:posOffset>
                </wp:positionV>
                <wp:extent cx="95415" cy="95416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" cy="954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2F36E" id="Rectangle 2" o:spid="_x0000_s1026" style="position:absolute;margin-left:.25pt;margin-top:9.05pt;width:7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" filled="f" strokecolor="#243f60 [1604]" strokeweight="2pt"/>
            </w:pict>
          </mc:Fallback>
        </mc:AlternateContent>
      </w:r>
      <w:r w:rsidR="00282EB8">
        <w:rPr>
          <w:sz w:val="18"/>
        </w:rPr>
        <w:t xml:space="preserve"> </w:t>
      </w:r>
    </w:p>
    <w:p w:rsidR="00282EB8" w:rsidRDefault="00CC789A" w:rsidP="00947DF0">
      <w:pPr>
        <w:rPr>
          <w:sz w:val="16"/>
          <w:szCs w:val="16"/>
        </w:rPr>
      </w:pPr>
      <w:r w:rsidRPr="00CC789A">
        <w:rPr>
          <w:sz w:val="16"/>
          <w:szCs w:val="16"/>
        </w:rPr>
        <w:t xml:space="preserve">      Entered in supply cover file with absence code</w:t>
      </w:r>
    </w:p>
    <w:p w:rsidR="00CC789A" w:rsidRPr="00CC789A" w:rsidRDefault="00CC789A" w:rsidP="00947DF0">
      <w:pPr>
        <w:rPr>
          <w:sz w:val="16"/>
          <w:szCs w:val="16"/>
        </w:rPr>
      </w:pPr>
    </w:p>
    <w:p w:rsidR="00947DF0" w:rsidRDefault="00CC789A" w:rsidP="00D40ACF">
      <w:pPr>
        <w:rPr>
          <w:sz w:val="16"/>
          <w:szCs w:val="16"/>
        </w:rPr>
      </w:pPr>
      <w:r w:rsidRPr="00CC789A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5B539" wp14:editId="351619EF">
                <wp:simplePos x="0" y="0"/>
                <wp:positionH relativeFrom="margin">
                  <wp:align>left</wp:align>
                </wp:positionH>
                <wp:positionV relativeFrom="paragraph">
                  <wp:posOffset>8200</wp:posOffset>
                </wp:positionV>
                <wp:extent cx="95415" cy="95416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" cy="954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66F92" id="Rectangle 10" o:spid="_x0000_s1026" style="position:absolute;margin-left:0;margin-top:.65pt;width:7.5pt;height:7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" filled="f" strokecolor="#243f60 [1604]" strokeweight="2pt">
                <w10:wrap anchorx="margin"/>
              </v:rect>
            </w:pict>
          </mc:Fallback>
        </mc:AlternateContent>
      </w:r>
      <w:r w:rsidRPr="00CC789A">
        <w:rPr>
          <w:sz w:val="16"/>
          <w:szCs w:val="16"/>
        </w:rPr>
        <w:t xml:space="preserve">      Entered on SIMS</w:t>
      </w:r>
    </w:p>
    <w:p w:rsidR="00CC789A" w:rsidRPr="00CC789A" w:rsidRDefault="00CC789A" w:rsidP="00D40ACF">
      <w:pPr>
        <w:rPr>
          <w:sz w:val="16"/>
          <w:szCs w:val="16"/>
        </w:rPr>
      </w:pPr>
    </w:p>
    <w:p w:rsidR="00947DF0" w:rsidRDefault="00CC789A" w:rsidP="00D40ACF">
      <w:pPr>
        <w:rPr>
          <w:sz w:val="16"/>
          <w:szCs w:val="16"/>
        </w:rPr>
      </w:pPr>
      <w:r w:rsidRPr="00CC789A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A02AD" wp14:editId="49056EC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95250" cy="952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EFA08" id="Rectangle 11" o:spid="_x0000_s1026" style="position:absolute;margin-left:0;margin-top:.7pt;width:7.5pt;height:7.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" filled="f" strokecolor="#243f60 [1604]" strokeweight="2pt">
                <w10:wrap anchorx="margin"/>
              </v:rect>
            </w:pict>
          </mc:Fallback>
        </mc:AlternateContent>
      </w:r>
      <w:r w:rsidRPr="00CC789A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Payroll informed</w:t>
      </w:r>
    </w:p>
    <w:p w:rsidR="00945306" w:rsidRDefault="00945306" w:rsidP="009479BE"/>
    <w:sectPr w:rsidR="00945306" w:rsidSect="00DD723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701" w:right="1134" w:bottom="851" w:left="1134" w:header="68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EB8" w:rsidRDefault="00282EB8" w:rsidP="009B6E67">
      <w:r>
        <w:separator/>
      </w:r>
    </w:p>
  </w:endnote>
  <w:endnote w:type="continuationSeparator" w:id="0">
    <w:p w:rsidR="00282EB8" w:rsidRDefault="00282EB8" w:rsidP="009B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EB8" w:rsidRPr="009B6E67" w:rsidRDefault="00282EB8" w:rsidP="009B6E67">
    <w:pPr>
      <w:pStyle w:val="Footer"/>
      <w:jc w:val="center"/>
      <w:rPr>
        <w:rFonts w:ascii="Copperplate Gothic Bold" w:hAnsi="Copperplate Gothic Bold"/>
      </w:rPr>
    </w:pPr>
    <w:r>
      <w:rPr>
        <w:rFonts w:ascii="Copperplate Gothic Bold" w:hAnsi="Copperplate Gothic Bold"/>
        <w:noProof/>
        <w:lang w:eastAsia="en-GB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57C1265" wp14:editId="13DA7EE4">
              <wp:simplePos x="0" y="0"/>
              <wp:positionH relativeFrom="column">
                <wp:posOffset>1915064</wp:posOffset>
              </wp:positionH>
              <wp:positionV relativeFrom="paragraph">
                <wp:posOffset>150602</wp:posOffset>
              </wp:positionV>
              <wp:extent cx="2287953" cy="59817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7953" cy="598170"/>
                        <a:chOff x="0" y="0"/>
                        <a:chExt cx="2287953" cy="598170"/>
                      </a:xfrm>
                    </wpg:grpSpPr>
                    <pic:pic xmlns:pic="http://schemas.openxmlformats.org/drawingml/2006/picture">
                      <pic:nvPicPr>
                        <pic:cNvPr id="6" name="Picture 6" descr="eco-schools_rgb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475" y="17252"/>
                          <a:ext cx="5467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green tree school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5668" y="43132"/>
                          <a:ext cx="5022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252"/>
                          <a:ext cx="50800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8083" y="0"/>
                          <a:ext cx="40513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058EF3" id="Group 5" o:spid="_x0000_s1026" style="position:absolute;margin-left:150.8pt;margin-top:11.85pt;width:180.15pt;height:47.1pt;z-index:251664896" coordsize="22879,598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Rv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REJCOEJENzZCNDdE&#10;OTM2PC9zdEV2dDppbnN0YW5jZUlEPgogICAgICAgICAgICAgICAgICA8c3RFdnQ6d2hlbj4yMDEw&#10;LTEyLTE3VDEyOjE5OjA5Wjwvc3RFdnQ6d2hlbj4KICAgICAgICAgICAgICAgICAgPHN0RXZ0OnNv&#10;ZnR3YXJlQWdlbnQ+QWRvYmUgSWxsdXN0cmF0b3IgQ1M0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zgwMTE3&#10;NDA3MjA2ODExOTdBNTkwRTg3RTkzNjkzQTwvc3RFdnQ6aW5zdGFuY2VJRD4KICAgICAgICAgICAg&#10;ICAgICAgPHN0RXZ0OndoZW4+MjAxMC0xMi0yMVQxNDozNDo1N1o8L3N0RXZ0OndoZW4+CiAgICAg&#10;ICAgICAgICAgICAgIDxzdEV2dDpzb2Z0d2FyZUFnZW50PkFkb2JlIElsbHVzdHJhdG9yIENTND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DQ4MDExNzQwNzIwNjgxMTk3QTU5MEU4N0U5MzY5M0E8L3N0RXZ0Omlu&#10;c3RhbmNlSUQ+CiAgICAgICAgICAgICAgICAgIDxzdEV2dDp3aGVuPjIwMTAtMTItMjFUMTQ6MzY6&#10;MTdaPC9zdEV2dDp3aGVuPgogICAgICAgICAgICAgICAgICA8c3RFdnQ6c29mdHdhcmVBZ2VudD5B&#10;ZG9iZSBJbGx1c3RyYXRvciBDUzQ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xODAxMTc0MDcyMDY4MTE4MDgz&#10;ODNDMEE5N0U0NzgyPC9zdEV2dDppbnN0YW5jZUlEPgogICAgICAgICAgICAgICAgICA8c3RFdnQ6&#10;d2hlbj4yMDExLTAxLTEwVDEyOjExOjQ2Wj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jgwMTE3NDA3MjA2ODExODA4MzgzQzBBOTdFNDc4Mjwvc3RFdnQ6aW5zdGFuY2VJRD4KICAg&#10;ICAgICAgICAgICAgICAgPHN0RXZ0OndoZW4+MjAxMS0wMS0xMFQxMzoyNDoxMVo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M4MDExNzQwNzIwNjgxMTgwODM4M0MwQTk3RTQ3ODI8&#10;L3N0RXZ0Omluc3RhbmNlSUQ+CiAgICAgICAgICAgICAgICAgIDxzdEV2dDp3aGVuPjIwMTEtMDEt&#10;MTBUMTM6MjU6MTZa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0ODAxMTc0MDcy&#10;MDY4MTE4MDgzODNDMEE5N0U0NzgyPC9zdEV2dDppbnN0YW5jZUlEPgogICAgICAgICAgICAgICAg&#10;ICA8c3RFdnQ6d2hlbj4yMDExLTAxLTEwVDEzOjI5OjEzWj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NTgwMTE3NDA3MjA2ODExODA4MzgzQzBBOTdFNDc4Mjwvc3RFdnQ6aW5zdGFu&#10;Y2VJRD4KICAgICAgICAgICAgICAgICAgPHN0RXZ0OndoZW4+MjAxMS0wMS0xMFQxMzozMDowNlo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Y4MDExNzQwNzIwNjgxMTgwODM4M0Mw&#10;QTk3RTQ3ODI8L3N0RXZ0Omluc3RhbmNlSUQ+CiAgICAgICAgICAgICAgICAgIDxzdEV2dDp3aGVu&#10;PjIwMTEtMDEtMTBUMTM6NDE6MDha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Dk4MDExNzQwNzIwNjgxMTgwODM4M0MwQTk3RTQ3ODI8L3N0&#10;RXZ0Omluc3RhbmNlSUQ+CiAgICAgICAgICAgICAgICAgIDxzdEV2dDp3aGVuPjIwMTEtMDEtMTBU&#10;MTM6NDk6NDZa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BBODAxMTc0MDcyMDY4&#10;MTE4MDgzODNDMEE5N0U0NzgyPC9zdEV2dDppbnN0YW5jZUlEPgogICAgICAgICAgICAgICAgICA8&#10;c3RFdnQ6d2hlbj4yMDExLTAxLTEwVDEzOjUxOjE2Wj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QzE0RDI5QjE1MjA2ODExODA4MzgzQzBBOTdFNDc4Mjwvc3RFdnQ6aW5zdGFuY2VJ&#10;RD4KICAgICAgICAgICAgICAgICAgPHN0RXZ0OndoZW4+MjAxMS0wMS0xMFQxMzo1MzowNlo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oxMTE0&#10;RDI5QjE1MjA2ODExODA4MzgzQzBBOTdFNDc4Mjwvc3RFdnQ6aW5zdGFuY2VJRD4KICAgICAgICAg&#10;ICAgICAgICAgPHN0RXZ0OndoZW4+MjAxMS0wMS0xMFQxNDo0Mzo1NVo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TQ4OTc0QzQ4RjIwNjgxMTgwODM4M0MwQTk3RTQ3ODI8L3N0RXZ0&#10;Omluc3RhbmNlSUQ+CiAgICAgICAgICAgICAgICAgIDxzdEV2dDp3aGVuPjIwMTEtMDEtMTFUMTI6&#10;MjU6NDRa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FFQ0QyOEQ5OTAyMDY4MTE4&#10;MDgzODNDMEE5N0U0NzgyPC9zdEV2dDppbnN0YW5jZUlEPgogICAgICAgICAgICAgICAgICA8c3RF&#10;dnQ6d2hlbj4yMDExLTAxLTExVDEyOjMzOjA2Wjwvc3RFdnQ6d2hlbj4KICAgICAgICAgICAgICAg&#10;ICAgPHN0RXZ0OnNvZnR3YXJlQWdlbnQ+QWRvYmUgSWxsdXN0cmF0b3IgQ1M1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NzZCMzE4RTc3&#10;Qjk1MjVGNUZENTRCM0Q3MzIyQTVENUQ8L2V4aWY6TmF0aXZlRGlnZXN0PgogICAgICA8L3JkZjpE&#10;ZXNjcmlwdGlvbj4KICAgICAgPHJkZjpEZXNjcmlwdGlvbiByZGY6YWJvdXQ9IiIKICAgICAgICAg&#10;ICAgeG1sbnM6cGhvdG9zaG9wPSJodHRwOi8vbnMuYWRvYmUuY29tL3Bob3Rvc2hvcC8xLjAvIj4K&#10;ICAgICAgICAgPHBob3Rvc2hvcDpDb2xvck1vZGU+NDwvcGhvdG9zaG9wOkNvbG9yTW9k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gAAAAAD/2wBDAAEBAQEBAQEBAQEBAQEBAQEBAQEBAQEBAQEBAQEB&#10;AQEBAQEBAQEBAQEBAQECAgICAgICAgICAgMDAwMDAwMDAwP/wAAUCANMAvwEAREAAhEAAxEABBEA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OBAEAAgADAAQAAD8A&#10;3+Pe/wAe9/j3v8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eco-schools_rgb" style="position:absolute;left:6124;top:172;width:546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">
                <v:imagedata r:id="rId5" o:title="eco-schools_rgb"/>
                <v:path arrowok="t"/>
              </v:shape>
              <v:shape id="Picture 7" o:spid="_x0000_s1028" type="#_x0000_t75" alt="green tree school logo" style="position:absolute;left:17856;top:431;width:5023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">
                <v:imagedata r:id="rId6" o:title="green tree school logo"/>
                <v:path arrowok="t"/>
              </v:shape>
              <v:shape id="Picture 8" o:spid="_x0000_s1029" type="#_x0000_t75" style="position:absolute;top:172;width:508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">
                <v:imagedata r:id="rId7" o:title=""/>
                <v:path arrowok="t"/>
              </v:shape>
              <v:shape id="Picture 9" o:spid="_x0000_s1030" type="#_x0000_t75" style="position:absolute;left:12680;width:4052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  <w:r w:rsidRPr="009B6E67">
      <w:rPr>
        <w:rFonts w:ascii="Copperplate Gothic Bold" w:hAnsi="Copperplate Gothic Bold"/>
      </w:rPr>
      <w:t xml:space="preserve">Outstanding </w:t>
    </w:r>
    <w:r>
      <w:rPr>
        <w:rFonts w:ascii="Copperplate Gothic Bold" w:hAnsi="Copperplate Gothic Bold"/>
      </w:rPr>
      <w:t>Preparation For Adult L</w:t>
    </w:r>
    <w:r w:rsidRPr="009B6E67">
      <w:rPr>
        <w:rFonts w:ascii="Copperplate Gothic Bold" w:hAnsi="Copperplate Gothic Bold"/>
      </w:rPr>
      <w:t>ife</w:t>
    </w:r>
  </w:p>
  <w:p w:rsidR="00282EB8" w:rsidRDefault="00282E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EB8" w:rsidRDefault="00282EB8" w:rsidP="00A05E2A">
    <w:pPr>
      <w:pStyle w:val="Footer"/>
    </w:pPr>
  </w:p>
  <w:p w:rsidR="00282EB8" w:rsidRDefault="00282E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EB8" w:rsidRDefault="00282EB8" w:rsidP="009B6E67">
      <w:r>
        <w:separator/>
      </w:r>
    </w:p>
  </w:footnote>
  <w:footnote w:type="continuationSeparator" w:id="0">
    <w:p w:rsidR="00282EB8" w:rsidRDefault="00282EB8" w:rsidP="009B6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EB8" w:rsidRPr="007E2A4B" w:rsidRDefault="00282EB8" w:rsidP="005C6BE6">
    <w:pPr>
      <w:ind w:right="458"/>
      <w:rPr>
        <w:rFonts w:ascii="Copperplate Gothic Bold" w:hAnsi="Copperplate Gothic Bold"/>
        <w:sz w:val="44"/>
        <w:szCs w:val="44"/>
      </w:rPr>
    </w:pPr>
    <w:r w:rsidRPr="007E2A4B">
      <w:rPr>
        <w:rFonts w:ascii="Copperplate Gothic Bold" w:hAnsi="Copperplate Gothic Bold"/>
        <w:sz w:val="44"/>
        <w:szCs w:val="44"/>
      </w:rPr>
      <w:t>Sandside Lodge School</w:t>
    </w:r>
  </w:p>
  <w:p w:rsidR="00282EB8" w:rsidRDefault="00282E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EB8" w:rsidRPr="005B1000" w:rsidRDefault="00282EB8" w:rsidP="00A05E2A">
    <w:pPr>
      <w:ind w:right="458"/>
      <w:rPr>
        <w:sz w:val="44"/>
        <w:szCs w:val="44"/>
      </w:rPr>
    </w:pPr>
    <w:r w:rsidRPr="005B1000"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7C18DB88" wp14:editId="60AAD94E">
          <wp:simplePos x="0" y="0"/>
          <wp:positionH relativeFrom="margin">
            <wp:posOffset>4956810</wp:posOffset>
          </wp:positionH>
          <wp:positionV relativeFrom="page">
            <wp:posOffset>636270</wp:posOffset>
          </wp:positionV>
          <wp:extent cx="1156335" cy="1156335"/>
          <wp:effectExtent l="0" t="0" r="5715" b="571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600dpi CLE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5" cy="11563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5B1000">
      <w:rPr>
        <w:sz w:val="44"/>
        <w:szCs w:val="44"/>
      </w:rPr>
      <w:t>Sandside Lodge School</w:t>
    </w:r>
  </w:p>
  <w:p w:rsidR="00282EB8" w:rsidRPr="005B1000" w:rsidRDefault="00282EB8" w:rsidP="00DA3D26">
    <w:pPr>
      <w:ind w:right="458"/>
      <w:rPr>
        <w:sz w:val="36"/>
        <w:szCs w:val="16"/>
      </w:rPr>
    </w:pPr>
    <w:r w:rsidRPr="005B1000">
      <w:rPr>
        <w:sz w:val="36"/>
        <w:szCs w:val="16"/>
      </w:rPr>
      <w:t xml:space="preserve">Leave of Absence Request </w:t>
    </w:r>
    <w:r w:rsidR="00484C54">
      <w:rPr>
        <w:sz w:val="36"/>
        <w:szCs w:val="16"/>
      </w:rPr>
      <w:t>20</w:t>
    </w:r>
    <w:r w:rsidR="003E7EF0">
      <w:rPr>
        <w:sz w:val="36"/>
        <w:szCs w:val="16"/>
      </w:rPr>
      <w:t>2</w:t>
    </w:r>
    <w:r w:rsidR="007B4EBB">
      <w:rPr>
        <w:sz w:val="36"/>
        <w:szCs w:val="16"/>
      </w:rPr>
      <w:t>1</w:t>
    </w:r>
  </w:p>
  <w:p w:rsidR="00282EB8" w:rsidRPr="00DA3D26" w:rsidRDefault="00282EB8" w:rsidP="00DA3D26">
    <w:pPr>
      <w:ind w:right="458"/>
      <w:rPr>
        <w:rFonts w:ascii="Copperplate Gothic Bold" w:hAnsi="Copperplate Gothic Bold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A4D36"/>
    <w:multiLevelType w:val="hybridMultilevel"/>
    <w:tmpl w:val="A87E6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95D73"/>
    <w:multiLevelType w:val="hybridMultilevel"/>
    <w:tmpl w:val="7FA68CDA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72EC3"/>
    <w:multiLevelType w:val="hybridMultilevel"/>
    <w:tmpl w:val="10A039D6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10B16"/>
    <w:multiLevelType w:val="hybridMultilevel"/>
    <w:tmpl w:val="6E183034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B024A"/>
    <w:multiLevelType w:val="hybridMultilevel"/>
    <w:tmpl w:val="5EAED2B8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005F1"/>
    <w:multiLevelType w:val="hybridMultilevel"/>
    <w:tmpl w:val="930C9FD8"/>
    <w:lvl w:ilvl="0" w:tplc="EF7606B4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4C3958"/>
    <w:multiLevelType w:val="hybridMultilevel"/>
    <w:tmpl w:val="688AE58C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41699"/>
    <w:multiLevelType w:val="hybridMultilevel"/>
    <w:tmpl w:val="5ABEBEA6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579"/>
    <w:rsid w:val="00006B8F"/>
    <w:rsid w:val="000309A1"/>
    <w:rsid w:val="000355D8"/>
    <w:rsid w:val="0005430D"/>
    <w:rsid w:val="0006307C"/>
    <w:rsid w:val="00064D73"/>
    <w:rsid w:val="000B5115"/>
    <w:rsid w:val="000B6101"/>
    <w:rsid w:val="000F2E1C"/>
    <w:rsid w:val="00120273"/>
    <w:rsid w:val="00144FFF"/>
    <w:rsid w:val="0017378E"/>
    <w:rsid w:val="001A748B"/>
    <w:rsid w:val="001B6DAA"/>
    <w:rsid w:val="001D7788"/>
    <w:rsid w:val="00223B27"/>
    <w:rsid w:val="00240A4A"/>
    <w:rsid w:val="0024185B"/>
    <w:rsid w:val="002500D5"/>
    <w:rsid w:val="00265C2F"/>
    <w:rsid w:val="00270DA0"/>
    <w:rsid w:val="002771D7"/>
    <w:rsid w:val="00282EB8"/>
    <w:rsid w:val="00283BA1"/>
    <w:rsid w:val="002929C7"/>
    <w:rsid w:val="002B79E2"/>
    <w:rsid w:val="002E7167"/>
    <w:rsid w:val="0031480A"/>
    <w:rsid w:val="00321AFD"/>
    <w:rsid w:val="0032346A"/>
    <w:rsid w:val="00331467"/>
    <w:rsid w:val="003815C2"/>
    <w:rsid w:val="003E7EF0"/>
    <w:rsid w:val="003F4DB2"/>
    <w:rsid w:val="003F731B"/>
    <w:rsid w:val="004335ED"/>
    <w:rsid w:val="0044400B"/>
    <w:rsid w:val="004560DF"/>
    <w:rsid w:val="00484C54"/>
    <w:rsid w:val="00485402"/>
    <w:rsid w:val="00492B2E"/>
    <w:rsid w:val="0049376E"/>
    <w:rsid w:val="004B04D5"/>
    <w:rsid w:val="004D3723"/>
    <w:rsid w:val="00501935"/>
    <w:rsid w:val="005047C1"/>
    <w:rsid w:val="005054B7"/>
    <w:rsid w:val="005B1000"/>
    <w:rsid w:val="005B7B29"/>
    <w:rsid w:val="005C6BE6"/>
    <w:rsid w:val="00630D37"/>
    <w:rsid w:val="006411B2"/>
    <w:rsid w:val="00652B36"/>
    <w:rsid w:val="006B3E4E"/>
    <w:rsid w:val="006C04D2"/>
    <w:rsid w:val="00730C84"/>
    <w:rsid w:val="007761F9"/>
    <w:rsid w:val="00781D2D"/>
    <w:rsid w:val="007B0164"/>
    <w:rsid w:val="007B4EBB"/>
    <w:rsid w:val="007B7628"/>
    <w:rsid w:val="007E2A4B"/>
    <w:rsid w:val="007F4CE9"/>
    <w:rsid w:val="0080136A"/>
    <w:rsid w:val="008A32FE"/>
    <w:rsid w:val="008B3791"/>
    <w:rsid w:val="00901B02"/>
    <w:rsid w:val="00934076"/>
    <w:rsid w:val="00945306"/>
    <w:rsid w:val="00947421"/>
    <w:rsid w:val="009479BE"/>
    <w:rsid w:val="00947DF0"/>
    <w:rsid w:val="00953579"/>
    <w:rsid w:val="0098027A"/>
    <w:rsid w:val="00990B40"/>
    <w:rsid w:val="009948A4"/>
    <w:rsid w:val="009B6E67"/>
    <w:rsid w:val="009C15C0"/>
    <w:rsid w:val="009C3C88"/>
    <w:rsid w:val="009D6B44"/>
    <w:rsid w:val="00A05E2A"/>
    <w:rsid w:val="00A214FC"/>
    <w:rsid w:val="00A42D82"/>
    <w:rsid w:val="00A4587B"/>
    <w:rsid w:val="00A909E5"/>
    <w:rsid w:val="00AC05D3"/>
    <w:rsid w:val="00AC28AA"/>
    <w:rsid w:val="00AE25AE"/>
    <w:rsid w:val="00B07538"/>
    <w:rsid w:val="00B17B12"/>
    <w:rsid w:val="00B538D3"/>
    <w:rsid w:val="00BA54ED"/>
    <w:rsid w:val="00C46B1F"/>
    <w:rsid w:val="00CB25AF"/>
    <w:rsid w:val="00CB65D8"/>
    <w:rsid w:val="00CC789A"/>
    <w:rsid w:val="00D24631"/>
    <w:rsid w:val="00D40ACF"/>
    <w:rsid w:val="00D5097A"/>
    <w:rsid w:val="00D737AA"/>
    <w:rsid w:val="00D926D6"/>
    <w:rsid w:val="00DA3D26"/>
    <w:rsid w:val="00DD723B"/>
    <w:rsid w:val="00DE6A28"/>
    <w:rsid w:val="00E00358"/>
    <w:rsid w:val="00E04429"/>
    <w:rsid w:val="00E4499E"/>
    <w:rsid w:val="00E50ECA"/>
    <w:rsid w:val="00E87E8C"/>
    <w:rsid w:val="00EC01A7"/>
    <w:rsid w:val="00F0476A"/>
    <w:rsid w:val="00F32391"/>
    <w:rsid w:val="00F47B7B"/>
    <w:rsid w:val="00FA60F1"/>
    <w:rsid w:val="00FB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10B6A55B"/>
  <w15:docId w15:val="{EB8FEF9F-631E-4D96-9FE2-039F06CBB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579"/>
    <w:rPr>
      <w:rFonts w:ascii="Arial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35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5357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01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193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9B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6E67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B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E67"/>
    <w:rPr>
      <w:rFonts w:ascii="Arial" w:hAnsi="Arial" w:cs="Arial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8A32F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52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AC56C-AEFE-4AE7-ADE3-D25471DFE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186BDE64</Template>
  <TotalTime>5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Sandside Lodge School,</vt:lpstr>
    </vt:vector>
  </TitlesOfParts>
  <Company>ICT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Sandside Lodge School,</dc:title>
  <dc:creator>head</dc:creator>
  <cp:lastModifiedBy>Pam Dymond</cp:lastModifiedBy>
  <cp:revision>6</cp:revision>
  <cp:lastPrinted>2021-03-15T09:36:00Z</cp:lastPrinted>
  <dcterms:created xsi:type="dcterms:W3CDTF">2019-02-11T13:27:00Z</dcterms:created>
  <dcterms:modified xsi:type="dcterms:W3CDTF">2021-03-15T09:36:00Z</dcterms:modified>
</cp:coreProperties>
</file>